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F7AFE" w:rsidRDefault="008D58B5" w:rsidP="002D177B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F1E4D2A" wp14:editId="78833B51">
                <wp:simplePos x="0" y="0"/>
                <wp:positionH relativeFrom="column">
                  <wp:posOffset>1876425</wp:posOffset>
                </wp:positionH>
                <wp:positionV relativeFrom="paragraph">
                  <wp:posOffset>-323850</wp:posOffset>
                </wp:positionV>
                <wp:extent cx="1828800" cy="6477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5148" w:rsidRPr="007B5148" w:rsidRDefault="007B5148" w:rsidP="008D58B5">
                            <w:pPr>
                              <w:jc w:val="center"/>
                              <w:rPr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5148">
                              <w:rPr>
                                <w:color w:val="7030A0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KS4 Reading List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1E4D2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47.75pt;margin-top:-25.5pt;width:2in;height:51pt;z-index:25166131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" filled="f" stroked="f">
                <v:textbox>
                  <w:txbxContent>
                    <w:p w:rsidR="007B5148" w:rsidRPr="007B5148" w:rsidRDefault="007B5148" w:rsidP="008D58B5">
                      <w:pPr>
                        <w:jc w:val="center"/>
                        <w:rPr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B5148">
                        <w:rPr>
                          <w:color w:val="7030A0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KS4 Reading List</w:t>
                      </w:r>
                    </w:p>
                  </w:txbxContent>
                </v:textbox>
              </v:shape>
            </w:pict>
          </mc:Fallback>
        </mc:AlternateContent>
      </w:r>
    </w:p>
    <w:p w:rsidR="008D58B5" w:rsidRPr="007B5148" w:rsidRDefault="008D58B5" w:rsidP="002D177B">
      <w:pPr>
        <w:jc w:val="center"/>
        <w:rPr>
          <w:color w:val="7030A0"/>
        </w:rPr>
      </w:pPr>
    </w:p>
    <w:p w:rsidR="002D177B" w:rsidRPr="007B5148" w:rsidRDefault="009B04B1" w:rsidP="008D58B5">
      <w:pPr>
        <w:pStyle w:val="Heading1"/>
        <w:rPr>
          <w:b/>
          <w:color w:val="7030A0"/>
        </w:rPr>
      </w:pPr>
      <w:r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57150</wp:posOffset>
                </wp:positionV>
                <wp:extent cx="41338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8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32A2B42" wp14:editId="1C50728B">
                                  <wp:extent cx="1514475" cy="1291266"/>
                                  <wp:effectExtent l="0" t="0" r="0" b="4445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0671" cy="133065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1647743" wp14:editId="7704CF6E">
                                  <wp:extent cx="1047750" cy="1541767"/>
                                  <wp:effectExtent l="0" t="0" r="0" b="1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6156" cy="15541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93FB241" wp14:editId="108C3A75">
                                  <wp:extent cx="1229950" cy="1247775"/>
                                  <wp:effectExtent l="0" t="0" r="889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8852" cy="1256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92.75pt;margin-top:4.5pt;width:325.5pt;height:110.6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" stroked="f">
                <v:textbox style="mso-fit-shape-to-text:t"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32A2B42" wp14:editId="1C50728B">
                            <wp:extent cx="1514475" cy="1291266"/>
                            <wp:effectExtent l="0" t="0" r="0" b="4445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0671" cy="133065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1647743" wp14:editId="7704CF6E">
                            <wp:extent cx="1047750" cy="1541767"/>
                            <wp:effectExtent l="0" t="0" r="0" b="1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6156" cy="15541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93FB241" wp14:editId="108C3A75">
                            <wp:extent cx="1229950" cy="1247775"/>
                            <wp:effectExtent l="0" t="0" r="889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8852" cy="12568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77B"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566005" wp14:editId="6FAE8125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7B5148" w:rsidRPr="002D177B" w:rsidRDefault="007B5148" w:rsidP="002D177B">
                            <w:pPr>
                              <w:jc w:val="center"/>
                              <w:rPr>
                                <w:color w:val="D0CECE" w:themeColor="background2" w:themeShade="E6"/>
                                <w:sz w:val="36"/>
                                <w:szCs w:val="36"/>
                                <w14:glow w14:rad="228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566005" id="Text Box 1" o:spid="_x0000_s1028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" filled="f" stroked="f">
                <v:textbox style="mso-fit-shape-to-text:t">
                  <w:txbxContent>
                    <w:p w:rsidR="007B5148" w:rsidRPr="002D177B" w:rsidRDefault="007B5148" w:rsidP="002D177B">
                      <w:pPr>
                        <w:jc w:val="center"/>
                        <w:rPr>
                          <w:color w:val="D0CECE" w:themeColor="background2" w:themeShade="E6"/>
                          <w:sz w:val="36"/>
                          <w:szCs w:val="36"/>
                          <w14:glow w14:rad="228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177B" w:rsidRPr="007B5148">
        <w:rPr>
          <w:b/>
          <w:color w:val="7030A0"/>
        </w:rPr>
        <w:t>Horror</w:t>
      </w:r>
    </w:p>
    <w:p w:rsidR="002D177B" w:rsidRPr="007B5148" w:rsidRDefault="002D177B" w:rsidP="002D177B">
      <w:pPr>
        <w:rPr>
          <w:sz w:val="24"/>
          <w:szCs w:val="24"/>
        </w:rPr>
      </w:pPr>
      <w:r w:rsidRPr="007B5148">
        <w:rPr>
          <w:b/>
          <w:sz w:val="24"/>
          <w:szCs w:val="24"/>
        </w:rPr>
        <w:t>The Wasp Factory</w:t>
      </w:r>
      <w:r w:rsidRPr="007B5148">
        <w:rPr>
          <w:sz w:val="24"/>
          <w:szCs w:val="24"/>
        </w:rPr>
        <w:t xml:space="preserve"> – Ian Banks</w:t>
      </w:r>
    </w:p>
    <w:p w:rsidR="002D177B" w:rsidRPr="007B5148" w:rsidRDefault="00563421" w:rsidP="002D177B">
      <w:pPr>
        <w:rPr>
          <w:b/>
          <w:sz w:val="24"/>
          <w:szCs w:val="24"/>
        </w:rPr>
      </w:pPr>
      <w:r w:rsidRPr="007B5148">
        <w:rPr>
          <w:b/>
          <w:sz w:val="24"/>
          <w:szCs w:val="24"/>
        </w:rPr>
        <w:t>World War Z</w:t>
      </w:r>
      <w:r w:rsidRPr="007B5148">
        <w:rPr>
          <w:sz w:val="24"/>
          <w:szCs w:val="24"/>
        </w:rPr>
        <w:t xml:space="preserve"> – Max Brooks</w:t>
      </w:r>
    </w:p>
    <w:p w:rsidR="002D177B" w:rsidRPr="007B5148" w:rsidRDefault="002D177B" w:rsidP="002D177B">
      <w:pPr>
        <w:rPr>
          <w:sz w:val="24"/>
          <w:szCs w:val="24"/>
        </w:rPr>
      </w:pPr>
      <w:r w:rsidRPr="007B5148">
        <w:rPr>
          <w:b/>
          <w:sz w:val="24"/>
          <w:szCs w:val="24"/>
        </w:rPr>
        <w:t>The Enemy Series</w:t>
      </w:r>
      <w:r w:rsidRPr="007B5148">
        <w:rPr>
          <w:sz w:val="24"/>
          <w:szCs w:val="24"/>
        </w:rPr>
        <w:t xml:space="preserve"> – Charlie Higson</w:t>
      </w:r>
    </w:p>
    <w:p w:rsidR="002D177B" w:rsidRPr="007B5148" w:rsidRDefault="009B04B1">
      <w:pPr>
        <w:rPr>
          <w:b/>
          <w:sz w:val="24"/>
          <w:szCs w:val="24"/>
        </w:rPr>
      </w:pPr>
      <w:r w:rsidRPr="007B5148">
        <w:rPr>
          <w:b/>
          <w:sz w:val="24"/>
          <w:szCs w:val="24"/>
        </w:rPr>
        <w:t xml:space="preserve">Red Eye Series </w:t>
      </w:r>
      <w:r w:rsidR="00FD5412" w:rsidRPr="007B5148">
        <w:rPr>
          <w:b/>
          <w:sz w:val="24"/>
          <w:szCs w:val="24"/>
        </w:rPr>
        <w:t xml:space="preserve">– </w:t>
      </w:r>
      <w:r w:rsidR="00FD5412" w:rsidRPr="007B5148">
        <w:rPr>
          <w:sz w:val="24"/>
          <w:szCs w:val="24"/>
        </w:rPr>
        <w:t>Alex Bell</w:t>
      </w:r>
      <w:r w:rsidR="00FD5412" w:rsidRPr="007B5148">
        <w:rPr>
          <w:b/>
          <w:sz w:val="24"/>
          <w:szCs w:val="24"/>
        </w:rPr>
        <w:t xml:space="preserve"> </w:t>
      </w:r>
    </w:p>
    <w:p w:rsidR="002D177B" w:rsidRPr="007B5148" w:rsidRDefault="002D177B">
      <w:pPr>
        <w:rPr>
          <w:sz w:val="24"/>
          <w:szCs w:val="24"/>
        </w:rPr>
      </w:pPr>
      <w:r w:rsidRPr="007B5148">
        <w:rPr>
          <w:b/>
          <w:sz w:val="24"/>
          <w:szCs w:val="24"/>
        </w:rPr>
        <w:t>Asylum Series</w:t>
      </w:r>
      <w:r w:rsidRPr="007B5148">
        <w:rPr>
          <w:sz w:val="24"/>
          <w:szCs w:val="24"/>
        </w:rPr>
        <w:t xml:space="preserve"> – Madeleine Roux</w:t>
      </w:r>
    </w:p>
    <w:p w:rsidR="007B5148" w:rsidRDefault="007B5148" w:rsidP="008D58B5">
      <w:pPr>
        <w:pStyle w:val="Heading1"/>
        <w:rPr>
          <w:b/>
          <w:color w:val="7030A0"/>
        </w:rPr>
      </w:pPr>
    </w:p>
    <w:p w:rsidR="002D177B" w:rsidRPr="007B5148" w:rsidRDefault="00E302D6" w:rsidP="008D58B5">
      <w:pPr>
        <w:pStyle w:val="Heading1"/>
        <w:rPr>
          <w:b/>
          <w:color w:val="7030A0"/>
        </w:rPr>
      </w:pPr>
      <w:r w:rsidRPr="007B5148">
        <w:rPr>
          <w:b/>
          <w:noProof/>
          <w:color w:val="7030A0"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172720</wp:posOffset>
            </wp:positionV>
            <wp:extent cx="843280" cy="1285875"/>
            <wp:effectExtent l="0" t="0" r="0" b="9525"/>
            <wp:wrapTight wrapText="bothSides">
              <wp:wrapPolygon edited="0">
                <wp:start x="0" y="0"/>
                <wp:lineTo x="0" y="21440"/>
                <wp:lineTo x="20982" y="21440"/>
                <wp:lineTo x="20982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28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158750</wp:posOffset>
                </wp:positionV>
                <wp:extent cx="2609850" cy="13525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85DAEE2" wp14:editId="1AE99063">
                                  <wp:extent cx="758825" cy="1252220"/>
                                  <wp:effectExtent l="0" t="0" r="3175" b="5080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882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3091526" wp14:editId="3A4EBC48">
                                  <wp:extent cx="842645" cy="1252220"/>
                                  <wp:effectExtent l="0" t="0" r="0" b="508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645" cy="1252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55pt;margin-top:12.5pt;width:205.5pt;height:106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85DAEE2" wp14:editId="1AE99063">
                            <wp:extent cx="758825" cy="1252220"/>
                            <wp:effectExtent l="0" t="0" r="3175" b="5080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882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3091526" wp14:editId="3A4EBC48">
                            <wp:extent cx="842645" cy="1252220"/>
                            <wp:effectExtent l="0" t="0" r="0" b="508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2645" cy="1252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77B" w:rsidRPr="007B5148">
        <w:rPr>
          <w:b/>
          <w:color w:val="7030A0"/>
        </w:rPr>
        <w:t>Classics</w:t>
      </w:r>
    </w:p>
    <w:p w:rsidR="002D177B" w:rsidRPr="007B5148" w:rsidRDefault="002D177B" w:rsidP="002D177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Frankenstein</w:t>
      </w:r>
      <w:r w:rsidRPr="007B5148">
        <w:rPr>
          <w:sz w:val="24"/>
          <w:szCs w:val="24"/>
        </w:rPr>
        <w:t xml:space="preserve"> – Mary Shelley</w:t>
      </w:r>
    </w:p>
    <w:p w:rsidR="002D177B" w:rsidRPr="007B5148" w:rsidRDefault="002D177B" w:rsidP="002D177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To Kill a Mocking Bird</w:t>
      </w:r>
      <w:r w:rsidRPr="007B5148">
        <w:rPr>
          <w:sz w:val="24"/>
          <w:szCs w:val="24"/>
        </w:rPr>
        <w:t xml:space="preserve"> – Harper Lee</w:t>
      </w:r>
    </w:p>
    <w:p w:rsidR="00563421" w:rsidRPr="007B5148" w:rsidRDefault="00563421" w:rsidP="00563421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Woman in Black</w:t>
      </w:r>
      <w:r w:rsidRPr="007B5148">
        <w:rPr>
          <w:sz w:val="24"/>
          <w:szCs w:val="24"/>
        </w:rPr>
        <w:t xml:space="preserve"> – Susan Hill</w:t>
      </w:r>
    </w:p>
    <w:p w:rsidR="00563421" w:rsidRPr="007B5148" w:rsidRDefault="00563421" w:rsidP="00563421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Great Gatsby</w:t>
      </w:r>
      <w:r w:rsidRPr="007B5148">
        <w:rPr>
          <w:sz w:val="24"/>
          <w:szCs w:val="24"/>
        </w:rPr>
        <w:t xml:space="preserve"> – F</w:t>
      </w:r>
      <w:r w:rsidR="009B04B1" w:rsidRPr="007B5148">
        <w:rPr>
          <w:sz w:val="24"/>
          <w:szCs w:val="24"/>
        </w:rPr>
        <w:t>.</w:t>
      </w:r>
      <w:r w:rsidRPr="007B5148">
        <w:rPr>
          <w:sz w:val="24"/>
          <w:szCs w:val="24"/>
        </w:rPr>
        <w:t xml:space="preserve"> Scott Fit</w:t>
      </w:r>
      <w:r w:rsidR="008D58B5" w:rsidRPr="007B5148">
        <w:rPr>
          <w:sz w:val="24"/>
          <w:szCs w:val="24"/>
        </w:rPr>
        <w:t>zgerald</w:t>
      </w:r>
    </w:p>
    <w:p w:rsidR="002D177B" w:rsidRPr="007B5148" w:rsidRDefault="00F371B5" w:rsidP="008D58B5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Colour Purple</w:t>
      </w:r>
      <w:r w:rsidRPr="007B5148">
        <w:rPr>
          <w:sz w:val="24"/>
          <w:szCs w:val="24"/>
        </w:rPr>
        <w:t xml:space="preserve"> – Alice Walker</w:t>
      </w:r>
    </w:p>
    <w:p w:rsidR="007B5148" w:rsidRDefault="007B5148" w:rsidP="008D58B5">
      <w:pPr>
        <w:pStyle w:val="Heading1"/>
      </w:pPr>
    </w:p>
    <w:p w:rsidR="002D177B" w:rsidRPr="007B5148" w:rsidRDefault="00E302D6" w:rsidP="008D58B5">
      <w:pPr>
        <w:pStyle w:val="Heading1"/>
        <w:rPr>
          <w:b/>
          <w:color w:val="7030A0"/>
        </w:rPr>
      </w:pPr>
      <w:r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margin">
                  <wp:posOffset>3562350</wp:posOffset>
                </wp:positionH>
                <wp:positionV relativeFrom="paragraph">
                  <wp:posOffset>59690</wp:posOffset>
                </wp:positionV>
                <wp:extent cx="2066925" cy="1495425"/>
                <wp:effectExtent l="0" t="0" r="9525" b="952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6925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05386C" wp14:editId="23315081">
                                  <wp:extent cx="942340" cy="1395095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34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84C1DA" wp14:editId="39F2FB5C">
                                  <wp:extent cx="896620" cy="1395095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6620" cy="13950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80.5pt;margin-top:4.7pt;width:162.75pt;height:117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05386C" wp14:editId="23315081">
                            <wp:extent cx="942340" cy="1395095"/>
                            <wp:effectExtent l="0" t="0" r="0" b="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340" cy="1395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984C1DA" wp14:editId="39F2FB5C">
                            <wp:extent cx="896620" cy="1395095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6620" cy="13950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177B" w:rsidRPr="007B5148">
        <w:rPr>
          <w:b/>
          <w:color w:val="7030A0"/>
        </w:rPr>
        <w:t>Historical</w:t>
      </w:r>
    </w:p>
    <w:p w:rsidR="009C6A4F" w:rsidRPr="007B5148" w:rsidRDefault="00F2620B" w:rsidP="002D177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Between Shades of Grey</w:t>
      </w:r>
      <w:r w:rsidRPr="007B5148">
        <w:rPr>
          <w:sz w:val="24"/>
          <w:szCs w:val="24"/>
        </w:rPr>
        <w:t xml:space="preserve"> – </w:t>
      </w:r>
      <w:proofErr w:type="spellStart"/>
      <w:r w:rsidRPr="007B5148">
        <w:rPr>
          <w:sz w:val="24"/>
          <w:szCs w:val="24"/>
        </w:rPr>
        <w:t>Ruta</w:t>
      </w:r>
      <w:proofErr w:type="spellEnd"/>
      <w:r w:rsidRPr="007B5148">
        <w:rPr>
          <w:sz w:val="24"/>
          <w:szCs w:val="24"/>
        </w:rPr>
        <w:t xml:space="preserve"> </w:t>
      </w:r>
      <w:proofErr w:type="spellStart"/>
      <w:r w:rsidRPr="007B5148">
        <w:rPr>
          <w:sz w:val="24"/>
          <w:szCs w:val="24"/>
        </w:rPr>
        <w:t>Sepetys</w:t>
      </w:r>
      <w:proofErr w:type="spellEnd"/>
    </w:p>
    <w:p w:rsidR="00F2620B" w:rsidRPr="007B5148" w:rsidRDefault="00F2620B" w:rsidP="002D177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Wolf Hall</w:t>
      </w:r>
      <w:r w:rsidRPr="007B5148">
        <w:rPr>
          <w:sz w:val="24"/>
          <w:szCs w:val="24"/>
        </w:rPr>
        <w:t xml:space="preserve"> – Hilary Mantel</w:t>
      </w:r>
    </w:p>
    <w:p w:rsidR="00563421" w:rsidRPr="007B5148" w:rsidRDefault="00563421" w:rsidP="002D177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 xml:space="preserve">Code Name </w:t>
      </w:r>
      <w:r w:rsidR="00B63EB8" w:rsidRPr="00CD279F">
        <w:rPr>
          <w:b/>
          <w:sz w:val="24"/>
          <w:szCs w:val="24"/>
        </w:rPr>
        <w:t>Verity</w:t>
      </w:r>
      <w:r w:rsidR="00B63EB8" w:rsidRPr="007B5148">
        <w:rPr>
          <w:sz w:val="24"/>
          <w:szCs w:val="24"/>
        </w:rPr>
        <w:t xml:space="preserve"> -</w:t>
      </w:r>
      <w:r w:rsidRPr="007B5148">
        <w:rPr>
          <w:sz w:val="24"/>
          <w:szCs w:val="24"/>
        </w:rPr>
        <w:t xml:space="preserve"> Elizabeth Wein</w:t>
      </w:r>
    </w:p>
    <w:p w:rsidR="00B63EB8" w:rsidRPr="007B5148" w:rsidRDefault="00B63EB8" w:rsidP="002D177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Lies We Tell Ourselves</w:t>
      </w:r>
      <w:r w:rsidRPr="007B5148">
        <w:rPr>
          <w:sz w:val="24"/>
          <w:szCs w:val="24"/>
        </w:rPr>
        <w:t xml:space="preserve"> – Robin Talley</w:t>
      </w:r>
    </w:p>
    <w:p w:rsidR="00F2620B" w:rsidRPr="007B5148" w:rsidRDefault="00A7790F" w:rsidP="002D177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 xml:space="preserve">The Gentleman’s Guide to </w:t>
      </w:r>
      <w:proofErr w:type="gramStart"/>
      <w:r w:rsidRPr="00CD279F">
        <w:rPr>
          <w:b/>
          <w:sz w:val="24"/>
          <w:szCs w:val="24"/>
        </w:rPr>
        <w:t>Vice</w:t>
      </w:r>
      <w:proofErr w:type="gramEnd"/>
      <w:r w:rsidRPr="00CD279F">
        <w:rPr>
          <w:b/>
          <w:sz w:val="24"/>
          <w:szCs w:val="24"/>
        </w:rPr>
        <w:t xml:space="preserve"> and Virtue</w:t>
      </w:r>
      <w:r w:rsidRPr="007B5148">
        <w:rPr>
          <w:sz w:val="24"/>
          <w:szCs w:val="24"/>
        </w:rPr>
        <w:t xml:space="preserve"> – Mackenzie Lee</w:t>
      </w:r>
    </w:p>
    <w:p w:rsidR="007B5148" w:rsidRDefault="007B5148" w:rsidP="008D58B5">
      <w:pPr>
        <w:pStyle w:val="Heading1"/>
      </w:pPr>
    </w:p>
    <w:p w:rsidR="009C6A4F" w:rsidRPr="007B5148" w:rsidRDefault="00E302D6" w:rsidP="008D58B5">
      <w:pPr>
        <w:pStyle w:val="Heading1"/>
        <w:rPr>
          <w:b/>
          <w:color w:val="7030A0"/>
        </w:rPr>
      </w:pPr>
      <w:r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3914775</wp:posOffset>
                </wp:positionH>
                <wp:positionV relativeFrom="paragraph">
                  <wp:posOffset>56515</wp:posOffset>
                </wp:positionV>
                <wp:extent cx="1104900" cy="1524000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04900" cy="1524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AD06E8" wp14:editId="42851EB8">
                                  <wp:extent cx="874395" cy="1340739"/>
                                  <wp:effectExtent l="0" t="0" r="1905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9544" cy="13486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08.25pt;margin-top:4.45pt;width:87pt;height:120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5AD06E8" wp14:editId="42851EB8">
                            <wp:extent cx="874395" cy="1340739"/>
                            <wp:effectExtent l="0" t="0" r="1905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9544" cy="13486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2790825</wp:posOffset>
                </wp:positionH>
                <wp:positionV relativeFrom="paragraph">
                  <wp:posOffset>56515</wp:posOffset>
                </wp:positionV>
                <wp:extent cx="1066800" cy="1466850"/>
                <wp:effectExtent l="0" t="0" r="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1466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8B2DEF" wp14:editId="1A161389">
                                  <wp:extent cx="881380" cy="1366520"/>
                                  <wp:effectExtent l="0" t="0" r="0" b="508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1380" cy="13665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9.75pt;margin-top:4.45pt;width:84pt;height:115.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8B2DEF" wp14:editId="1A161389">
                            <wp:extent cx="881380" cy="1366520"/>
                            <wp:effectExtent l="0" t="0" r="0" b="508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1380" cy="13665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5410E" w:rsidRPr="007B5148">
        <w:rPr>
          <w:b/>
          <w:color w:val="7030A0"/>
        </w:rPr>
        <w:t>Around The World</w:t>
      </w:r>
    </w:p>
    <w:p w:rsidR="009C6A4F" w:rsidRPr="007B5148" w:rsidRDefault="009C6A4F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Kite Runner</w:t>
      </w:r>
      <w:r w:rsidRPr="007B5148">
        <w:rPr>
          <w:sz w:val="24"/>
          <w:szCs w:val="24"/>
        </w:rPr>
        <w:t xml:space="preserve"> – Khalid Hosseini</w:t>
      </w:r>
    </w:p>
    <w:p w:rsidR="009C6A4F" w:rsidRPr="007B5148" w:rsidRDefault="009C6A4F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Wild Swans</w:t>
      </w:r>
      <w:r w:rsidRPr="007B5148">
        <w:rPr>
          <w:sz w:val="24"/>
          <w:szCs w:val="24"/>
        </w:rPr>
        <w:t xml:space="preserve"> – Jung Chang</w:t>
      </w:r>
    </w:p>
    <w:p w:rsidR="00E5410E" w:rsidRPr="007B5148" w:rsidRDefault="00E5410E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In Darkness</w:t>
      </w:r>
      <w:r w:rsidRPr="007B5148">
        <w:rPr>
          <w:sz w:val="24"/>
          <w:szCs w:val="24"/>
        </w:rPr>
        <w:t xml:space="preserve"> – Nick Lake</w:t>
      </w:r>
    </w:p>
    <w:p w:rsidR="00E5410E" w:rsidRPr="007B5148" w:rsidRDefault="00E5410E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Killing Honour</w:t>
      </w:r>
      <w:r w:rsidRPr="007B5148">
        <w:rPr>
          <w:sz w:val="24"/>
          <w:szCs w:val="24"/>
        </w:rPr>
        <w:t xml:space="preserve"> – Bali Rai</w:t>
      </w:r>
    </w:p>
    <w:p w:rsidR="009C6A4F" w:rsidRPr="007B5148" w:rsidRDefault="00E5410E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Glass Collector</w:t>
      </w:r>
      <w:r w:rsidRPr="007B5148">
        <w:rPr>
          <w:sz w:val="24"/>
          <w:szCs w:val="24"/>
        </w:rPr>
        <w:t xml:space="preserve"> – Anna Perera</w:t>
      </w:r>
    </w:p>
    <w:p w:rsidR="009C6A4F" w:rsidRPr="007B5148" w:rsidRDefault="009C6A4F" w:rsidP="008D58B5">
      <w:pPr>
        <w:pStyle w:val="Heading1"/>
        <w:rPr>
          <w:b/>
          <w:color w:val="7030A0"/>
        </w:rPr>
      </w:pPr>
      <w:r w:rsidRPr="007B5148">
        <w:rPr>
          <w:b/>
          <w:color w:val="7030A0"/>
        </w:rPr>
        <w:lastRenderedPageBreak/>
        <w:t>War</w:t>
      </w:r>
    </w:p>
    <w:p w:rsidR="009C6A4F" w:rsidRPr="007B5148" w:rsidRDefault="00E302D6" w:rsidP="009C6A4F">
      <w:pPr>
        <w:rPr>
          <w:sz w:val="24"/>
          <w:szCs w:val="24"/>
        </w:rPr>
      </w:pPr>
      <w:r w:rsidRPr="00CD279F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3057525</wp:posOffset>
                </wp:positionH>
                <wp:positionV relativeFrom="paragraph">
                  <wp:posOffset>10160</wp:posOffset>
                </wp:positionV>
                <wp:extent cx="2943225" cy="1419225"/>
                <wp:effectExtent l="0" t="0" r="9525" b="952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7FD452" wp14:editId="3BCD2FE7">
                                  <wp:extent cx="923925" cy="1318895"/>
                                  <wp:effectExtent l="0" t="0" r="9525" b="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925" cy="1318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61790E3" wp14:editId="0C1771F7">
                                  <wp:extent cx="816610" cy="1318895"/>
                                  <wp:effectExtent l="0" t="0" r="2540" b="0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6610" cy="1318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1DBF4FC" wp14:editId="318ACAD2">
                                  <wp:extent cx="862965" cy="1318895"/>
                                  <wp:effectExtent l="0" t="0" r="0" b="0"/>
                                  <wp:docPr id="23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2965" cy="1318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40.75pt;margin-top:.8pt;width:231.75pt;height:111.7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7FD452" wp14:editId="3BCD2FE7">
                            <wp:extent cx="923925" cy="1318895"/>
                            <wp:effectExtent l="0" t="0" r="9525" b="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23925" cy="1318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61790E3" wp14:editId="0C1771F7">
                            <wp:extent cx="816610" cy="1318895"/>
                            <wp:effectExtent l="0" t="0" r="2540" b="0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6610" cy="1318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1DBF4FC" wp14:editId="318ACAD2">
                            <wp:extent cx="862965" cy="1318895"/>
                            <wp:effectExtent l="0" t="0" r="0" b="0"/>
                            <wp:docPr id="23" name="Picture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2965" cy="1318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A4F" w:rsidRPr="00CD279F">
        <w:rPr>
          <w:b/>
          <w:sz w:val="24"/>
          <w:szCs w:val="24"/>
        </w:rPr>
        <w:t>The Book Thief</w:t>
      </w:r>
      <w:r w:rsidR="009C6A4F" w:rsidRPr="007B5148">
        <w:rPr>
          <w:sz w:val="24"/>
          <w:szCs w:val="24"/>
        </w:rPr>
        <w:t xml:space="preserve"> – Marcus </w:t>
      </w:r>
      <w:proofErr w:type="spellStart"/>
      <w:r w:rsidR="009C6A4F" w:rsidRPr="007B5148">
        <w:rPr>
          <w:sz w:val="24"/>
          <w:szCs w:val="24"/>
        </w:rPr>
        <w:t>Zusak</w:t>
      </w:r>
      <w:proofErr w:type="spellEnd"/>
    </w:p>
    <w:p w:rsidR="00F2620B" w:rsidRPr="007B5148" w:rsidRDefault="00F2620B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Birdsong</w:t>
      </w:r>
      <w:r w:rsidRPr="007B5148">
        <w:rPr>
          <w:sz w:val="24"/>
          <w:szCs w:val="24"/>
        </w:rPr>
        <w:t xml:space="preserve"> – Sebastian </w:t>
      </w:r>
      <w:proofErr w:type="spellStart"/>
      <w:r w:rsidRPr="007B5148">
        <w:rPr>
          <w:sz w:val="24"/>
          <w:szCs w:val="24"/>
        </w:rPr>
        <w:t>Faulkes</w:t>
      </w:r>
      <w:proofErr w:type="spellEnd"/>
    </w:p>
    <w:p w:rsidR="00F2620B" w:rsidRPr="007B5148" w:rsidRDefault="00F2620B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All Quiet on the Western Front</w:t>
      </w:r>
      <w:r w:rsidRPr="007B5148">
        <w:rPr>
          <w:sz w:val="24"/>
          <w:szCs w:val="24"/>
        </w:rPr>
        <w:t xml:space="preserve"> – Erich Maria</w:t>
      </w:r>
    </w:p>
    <w:p w:rsidR="00F371B5" w:rsidRPr="007B5148" w:rsidRDefault="00F371B5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Librarian of Au</w:t>
      </w:r>
      <w:r w:rsidR="00BF7666" w:rsidRPr="00CD279F">
        <w:rPr>
          <w:b/>
          <w:sz w:val="24"/>
          <w:szCs w:val="24"/>
        </w:rPr>
        <w:t>sch</w:t>
      </w:r>
      <w:r w:rsidRPr="00CD279F">
        <w:rPr>
          <w:b/>
          <w:sz w:val="24"/>
          <w:szCs w:val="24"/>
        </w:rPr>
        <w:t>witz</w:t>
      </w:r>
      <w:r w:rsidRPr="007B5148">
        <w:rPr>
          <w:sz w:val="24"/>
          <w:szCs w:val="24"/>
        </w:rPr>
        <w:t xml:space="preserve"> – Antonio </w:t>
      </w:r>
      <w:proofErr w:type="spellStart"/>
      <w:r w:rsidRPr="007B5148">
        <w:rPr>
          <w:sz w:val="24"/>
          <w:szCs w:val="24"/>
        </w:rPr>
        <w:t>Iturbe</w:t>
      </w:r>
      <w:proofErr w:type="spellEnd"/>
    </w:p>
    <w:p w:rsidR="00F371B5" w:rsidRPr="007B5148" w:rsidRDefault="00F371B5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Salt to the Sea</w:t>
      </w:r>
      <w:r w:rsidRPr="007B5148">
        <w:rPr>
          <w:sz w:val="24"/>
          <w:szCs w:val="24"/>
        </w:rPr>
        <w:t xml:space="preserve"> – </w:t>
      </w:r>
      <w:proofErr w:type="spellStart"/>
      <w:r w:rsidRPr="007B5148">
        <w:rPr>
          <w:sz w:val="24"/>
          <w:szCs w:val="24"/>
        </w:rPr>
        <w:t>Ruta</w:t>
      </w:r>
      <w:proofErr w:type="spellEnd"/>
      <w:r w:rsidRPr="007B5148">
        <w:rPr>
          <w:sz w:val="24"/>
          <w:szCs w:val="24"/>
        </w:rPr>
        <w:t xml:space="preserve"> </w:t>
      </w:r>
      <w:proofErr w:type="spellStart"/>
      <w:r w:rsidRPr="007B5148">
        <w:rPr>
          <w:sz w:val="24"/>
          <w:szCs w:val="24"/>
        </w:rPr>
        <w:t>Sepetys</w:t>
      </w:r>
      <w:proofErr w:type="spellEnd"/>
    </w:p>
    <w:p w:rsidR="00B63EB8" w:rsidRDefault="00B63EB8" w:rsidP="00F371B5"/>
    <w:p w:rsidR="00B63EB8" w:rsidRDefault="00B63EB8" w:rsidP="009C6A4F">
      <w:pPr>
        <w:jc w:val="center"/>
      </w:pPr>
    </w:p>
    <w:p w:rsidR="009C6A4F" w:rsidRPr="007B5148" w:rsidRDefault="00E302D6" w:rsidP="008D58B5">
      <w:pPr>
        <w:pStyle w:val="Heading1"/>
        <w:rPr>
          <w:b/>
          <w:color w:val="7030A0"/>
        </w:rPr>
      </w:pPr>
      <w:r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2609850</wp:posOffset>
                </wp:positionH>
                <wp:positionV relativeFrom="paragraph">
                  <wp:posOffset>47625</wp:posOffset>
                </wp:positionV>
                <wp:extent cx="3648075" cy="1457325"/>
                <wp:effectExtent l="0" t="0" r="9525" b="9525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8075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32A6FC" wp14:editId="017CFE46">
                                  <wp:extent cx="1242060" cy="135699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42060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E3426C6" wp14:editId="560ED02E">
                                  <wp:extent cx="866775" cy="1356995"/>
                                  <wp:effectExtent l="0" t="0" r="9525" b="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6775" cy="13569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B0143E0" wp14:editId="77C77D0D">
                                  <wp:extent cx="1190625" cy="1425415"/>
                                  <wp:effectExtent l="0" t="0" r="0" b="381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92923" cy="14281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05.5pt;margin-top:3.75pt;width:287.25pt;height:114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32A6FC" wp14:editId="017CFE46">
                            <wp:extent cx="1242060" cy="135699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42060" cy="1356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E3426C6" wp14:editId="560ED02E">
                            <wp:extent cx="866775" cy="1356995"/>
                            <wp:effectExtent l="0" t="0" r="9525" b="0"/>
                            <wp:docPr id="26" name="Picture 2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6775" cy="13569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B0143E0" wp14:editId="77C77D0D">
                            <wp:extent cx="1190625" cy="1425415"/>
                            <wp:effectExtent l="0" t="0" r="0" b="381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92923" cy="14281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A4F" w:rsidRPr="007B5148">
        <w:rPr>
          <w:b/>
          <w:color w:val="7030A0"/>
        </w:rPr>
        <w:t>Dystopian</w:t>
      </w:r>
    </w:p>
    <w:p w:rsidR="009C6A4F" w:rsidRPr="007B5148" w:rsidRDefault="009C6A4F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Road</w:t>
      </w:r>
      <w:r w:rsidRPr="007B5148">
        <w:rPr>
          <w:sz w:val="24"/>
          <w:szCs w:val="24"/>
        </w:rPr>
        <w:t xml:space="preserve"> – Cormac McCarthy</w:t>
      </w:r>
    </w:p>
    <w:p w:rsidR="009C6A4F" w:rsidRPr="007B5148" w:rsidRDefault="009C6A4F" w:rsidP="009C6A4F">
      <w:pPr>
        <w:rPr>
          <w:sz w:val="24"/>
          <w:szCs w:val="24"/>
        </w:rPr>
      </w:pPr>
      <w:proofErr w:type="spellStart"/>
      <w:r w:rsidRPr="00CD279F">
        <w:rPr>
          <w:b/>
          <w:sz w:val="24"/>
          <w:szCs w:val="24"/>
        </w:rPr>
        <w:t>Uglies</w:t>
      </w:r>
      <w:proofErr w:type="spellEnd"/>
      <w:r w:rsidRPr="007B5148">
        <w:rPr>
          <w:sz w:val="24"/>
          <w:szCs w:val="24"/>
        </w:rPr>
        <w:t xml:space="preserve"> – Scott </w:t>
      </w:r>
      <w:proofErr w:type="spellStart"/>
      <w:r w:rsidRPr="007B5148">
        <w:rPr>
          <w:sz w:val="24"/>
          <w:szCs w:val="24"/>
        </w:rPr>
        <w:t>Westerfield</w:t>
      </w:r>
      <w:proofErr w:type="spellEnd"/>
    </w:p>
    <w:p w:rsidR="009C6A4F" w:rsidRPr="007B5148" w:rsidRDefault="009C6A4F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1984</w:t>
      </w:r>
      <w:r w:rsidRPr="007B5148">
        <w:rPr>
          <w:sz w:val="24"/>
          <w:szCs w:val="24"/>
        </w:rPr>
        <w:t xml:space="preserve"> – George Orwell</w:t>
      </w:r>
    </w:p>
    <w:p w:rsidR="009C6A4F" w:rsidRPr="007B5148" w:rsidRDefault="009C6A4F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Fifth Wave</w:t>
      </w:r>
      <w:r w:rsidRPr="007B5148">
        <w:rPr>
          <w:sz w:val="24"/>
          <w:szCs w:val="24"/>
        </w:rPr>
        <w:t xml:space="preserve"> – Rick </w:t>
      </w:r>
      <w:proofErr w:type="spellStart"/>
      <w:r w:rsidRPr="007B5148">
        <w:rPr>
          <w:sz w:val="24"/>
          <w:szCs w:val="24"/>
        </w:rPr>
        <w:t>Yancy</w:t>
      </w:r>
      <w:proofErr w:type="spellEnd"/>
    </w:p>
    <w:p w:rsidR="009C6A4F" w:rsidRPr="007B5148" w:rsidRDefault="00E854FE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Chaos Walking Trilogy</w:t>
      </w:r>
      <w:r w:rsidR="009C6A4F" w:rsidRPr="007B5148">
        <w:rPr>
          <w:sz w:val="24"/>
          <w:szCs w:val="24"/>
        </w:rPr>
        <w:t xml:space="preserve"> –</w:t>
      </w:r>
      <w:r w:rsidR="009B04B1" w:rsidRPr="007B5148">
        <w:rPr>
          <w:sz w:val="24"/>
          <w:szCs w:val="24"/>
        </w:rPr>
        <w:t xml:space="preserve"> Patrick Ness</w:t>
      </w:r>
    </w:p>
    <w:p w:rsidR="0010593D" w:rsidRDefault="0010593D" w:rsidP="009C6A4F"/>
    <w:p w:rsidR="009C6A4F" w:rsidRPr="007B5148" w:rsidRDefault="00E854FE" w:rsidP="008D58B5">
      <w:pPr>
        <w:pStyle w:val="Heading1"/>
        <w:rPr>
          <w:b/>
          <w:color w:val="7030A0"/>
        </w:rPr>
      </w:pPr>
      <w:r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2819400</wp:posOffset>
                </wp:positionH>
                <wp:positionV relativeFrom="paragraph">
                  <wp:posOffset>180340</wp:posOffset>
                </wp:positionV>
                <wp:extent cx="3505200" cy="1362075"/>
                <wp:effectExtent l="0" t="0" r="0" b="9525"/>
                <wp:wrapSquare wrapText="bothSides"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F346AC7" wp14:editId="6C0E7063">
                                  <wp:extent cx="833755" cy="1261745"/>
                                  <wp:effectExtent l="0" t="0" r="4445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3755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F370984" wp14:editId="42459C42">
                                  <wp:extent cx="795655" cy="1261745"/>
                                  <wp:effectExtent l="0" t="0" r="4445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5655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CFA241C" wp14:editId="654A4556">
                                  <wp:extent cx="861695" cy="1261745"/>
                                  <wp:effectExtent l="0" t="0" r="0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1695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4037E53" wp14:editId="782CE025">
                                  <wp:extent cx="803910" cy="1261745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3910" cy="12617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222pt;margin-top:14.2pt;width:276pt;height:10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F346AC7" wp14:editId="6C0E7063">
                            <wp:extent cx="833755" cy="1261745"/>
                            <wp:effectExtent l="0" t="0" r="4445" b="0"/>
                            <wp:docPr id="29" name="Picture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3755" cy="1261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F370984" wp14:editId="42459C42">
                            <wp:extent cx="795655" cy="1261745"/>
                            <wp:effectExtent l="0" t="0" r="4445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5655" cy="1261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CFA241C" wp14:editId="654A4556">
                            <wp:extent cx="861695" cy="1261745"/>
                            <wp:effectExtent l="0" t="0" r="0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1695" cy="1261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4037E53" wp14:editId="782CE025">
                            <wp:extent cx="803910" cy="1261745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3910" cy="12617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A4F" w:rsidRPr="007B5148">
        <w:rPr>
          <w:b/>
          <w:color w:val="7030A0"/>
        </w:rPr>
        <w:t>Crime/Mystery</w:t>
      </w:r>
    </w:p>
    <w:p w:rsidR="00F2620B" w:rsidRPr="007B5148" w:rsidRDefault="00F2620B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Looking For JJ</w:t>
      </w:r>
      <w:r w:rsidRPr="007B5148">
        <w:rPr>
          <w:sz w:val="24"/>
          <w:szCs w:val="24"/>
        </w:rPr>
        <w:t xml:space="preserve"> – Anne Cassidy</w:t>
      </w:r>
    </w:p>
    <w:p w:rsidR="00F2620B" w:rsidRPr="007B5148" w:rsidRDefault="00F2620B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A study in Scarlett</w:t>
      </w:r>
      <w:r w:rsidRPr="007B5148">
        <w:rPr>
          <w:sz w:val="24"/>
          <w:szCs w:val="24"/>
        </w:rPr>
        <w:t xml:space="preserve"> – Arthur Conan Doyle</w:t>
      </w:r>
    </w:p>
    <w:p w:rsidR="009C6A4F" w:rsidRPr="007B5148" w:rsidRDefault="00563421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Da Vinci Code</w:t>
      </w:r>
      <w:r w:rsidRPr="007B5148">
        <w:rPr>
          <w:sz w:val="24"/>
          <w:szCs w:val="24"/>
        </w:rPr>
        <w:t xml:space="preserve"> – Dan Brown</w:t>
      </w:r>
    </w:p>
    <w:p w:rsidR="00563421" w:rsidRPr="007B5148" w:rsidRDefault="00563421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 xml:space="preserve">Long Way </w:t>
      </w:r>
      <w:proofErr w:type="gramStart"/>
      <w:r w:rsidRPr="00CD279F">
        <w:rPr>
          <w:b/>
          <w:sz w:val="24"/>
          <w:szCs w:val="24"/>
        </w:rPr>
        <w:t>Down</w:t>
      </w:r>
      <w:proofErr w:type="gramEnd"/>
      <w:r w:rsidRPr="007B5148">
        <w:rPr>
          <w:sz w:val="24"/>
          <w:szCs w:val="24"/>
        </w:rPr>
        <w:t xml:space="preserve"> – Jason Reynolds</w:t>
      </w:r>
    </w:p>
    <w:p w:rsidR="00A7790F" w:rsidRPr="007B5148" w:rsidRDefault="00E854FE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One of Us I</w:t>
      </w:r>
      <w:r w:rsidR="00A7790F" w:rsidRPr="00CD279F">
        <w:rPr>
          <w:b/>
          <w:sz w:val="24"/>
          <w:szCs w:val="24"/>
        </w:rPr>
        <w:t>s Lying</w:t>
      </w:r>
      <w:r w:rsidR="00A7790F" w:rsidRPr="007B5148">
        <w:rPr>
          <w:sz w:val="24"/>
          <w:szCs w:val="24"/>
        </w:rPr>
        <w:t xml:space="preserve"> – Karen M McManus</w:t>
      </w:r>
    </w:p>
    <w:p w:rsidR="0010593D" w:rsidRDefault="0010593D" w:rsidP="009C6A4F"/>
    <w:p w:rsidR="009C6A4F" w:rsidRPr="007B5148" w:rsidRDefault="00E854FE" w:rsidP="009B04B1">
      <w:pPr>
        <w:pStyle w:val="Heading1"/>
        <w:rPr>
          <w:b/>
          <w:color w:val="7030A0"/>
        </w:rPr>
      </w:pPr>
      <w:r w:rsidRPr="007B5148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margin">
                  <wp:posOffset>3333750</wp:posOffset>
                </wp:positionH>
                <wp:positionV relativeFrom="paragraph">
                  <wp:posOffset>53340</wp:posOffset>
                </wp:positionV>
                <wp:extent cx="2562225" cy="1238250"/>
                <wp:effectExtent l="0" t="0" r="9525" b="0"/>
                <wp:wrapSquare wrapText="bothSides"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13F4D2" wp14:editId="2D5C8D6F">
                                  <wp:extent cx="770103" cy="1109345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71290" cy="11110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2A4EBC" wp14:editId="6A3BBBBA">
                                  <wp:extent cx="700405" cy="1137920"/>
                                  <wp:effectExtent l="0" t="0" r="4445" b="5080"/>
                                  <wp:docPr id="35" name="Picture 3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00405" cy="11379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BAA259C" wp14:editId="4E9D19A1">
                                  <wp:extent cx="763270" cy="1123895"/>
                                  <wp:effectExtent l="0" t="0" r="0" b="63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64178" cy="1125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262.5pt;margin-top:4.2pt;width:201.75pt;height:9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13F4D2" wp14:editId="2D5C8D6F">
                            <wp:extent cx="770103" cy="1109345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71290" cy="11110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2A4EBC" wp14:editId="6A3BBBBA">
                            <wp:extent cx="700405" cy="1137920"/>
                            <wp:effectExtent l="0" t="0" r="4445" b="5080"/>
                            <wp:docPr id="35" name="Picture 3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00405" cy="11379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BAA259C" wp14:editId="4E9D19A1">
                            <wp:extent cx="763270" cy="1123895"/>
                            <wp:effectExtent l="0" t="0" r="0" b="63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64178" cy="1125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C6A4F" w:rsidRPr="007B5148">
        <w:rPr>
          <w:b/>
          <w:color w:val="7030A0"/>
        </w:rPr>
        <w:t>Humour</w:t>
      </w:r>
    </w:p>
    <w:p w:rsidR="009C6A4F" w:rsidRPr="007B5148" w:rsidRDefault="009C6A4F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Bridget Jones Diary</w:t>
      </w:r>
      <w:r w:rsidRPr="007B5148">
        <w:rPr>
          <w:sz w:val="24"/>
          <w:szCs w:val="24"/>
        </w:rPr>
        <w:t xml:space="preserve"> – Helen Fielding</w:t>
      </w:r>
    </w:p>
    <w:p w:rsidR="00B15745" w:rsidRPr="007B5148" w:rsidRDefault="00E854FE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Is N</w:t>
      </w:r>
      <w:r w:rsidR="00B15745" w:rsidRPr="00CD279F">
        <w:rPr>
          <w:b/>
          <w:sz w:val="24"/>
          <w:szCs w:val="24"/>
        </w:rPr>
        <w:t>o Dog</w:t>
      </w:r>
      <w:r w:rsidR="00B15745" w:rsidRPr="007B5148">
        <w:rPr>
          <w:sz w:val="24"/>
          <w:szCs w:val="24"/>
        </w:rPr>
        <w:t xml:space="preserve"> – Meg </w:t>
      </w:r>
      <w:proofErr w:type="spellStart"/>
      <w:r w:rsidR="00B15745" w:rsidRPr="007B5148">
        <w:rPr>
          <w:sz w:val="24"/>
          <w:szCs w:val="24"/>
        </w:rPr>
        <w:t>Rossoff</w:t>
      </w:r>
      <w:proofErr w:type="spellEnd"/>
    </w:p>
    <w:p w:rsidR="00954B15" w:rsidRPr="007B5148" w:rsidRDefault="00954B15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Upside of Unrequited</w:t>
      </w:r>
      <w:r w:rsidRPr="007B5148">
        <w:rPr>
          <w:sz w:val="24"/>
          <w:szCs w:val="24"/>
        </w:rPr>
        <w:t xml:space="preserve"> – Becky </w:t>
      </w:r>
      <w:proofErr w:type="spellStart"/>
      <w:r w:rsidRPr="007B5148">
        <w:rPr>
          <w:sz w:val="24"/>
          <w:szCs w:val="24"/>
        </w:rPr>
        <w:t>Albertelli</w:t>
      </w:r>
      <w:proofErr w:type="spellEnd"/>
    </w:p>
    <w:p w:rsidR="00954B15" w:rsidRPr="007B5148" w:rsidRDefault="00954B15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Me Earl and the Dying Girl</w:t>
      </w:r>
      <w:r w:rsidRPr="007B5148">
        <w:rPr>
          <w:sz w:val="24"/>
          <w:szCs w:val="24"/>
        </w:rPr>
        <w:t xml:space="preserve"> – Jessie Andrews</w:t>
      </w:r>
    </w:p>
    <w:p w:rsidR="009C6A4F" w:rsidRPr="007B5148" w:rsidRDefault="00954B15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 xml:space="preserve">The </w:t>
      </w:r>
      <w:r w:rsidR="009F7AFE" w:rsidRPr="00CD279F">
        <w:rPr>
          <w:b/>
          <w:sz w:val="24"/>
          <w:szCs w:val="24"/>
        </w:rPr>
        <w:t>Absolutely</w:t>
      </w:r>
      <w:r w:rsidRPr="00CD279F">
        <w:rPr>
          <w:b/>
          <w:sz w:val="24"/>
          <w:szCs w:val="24"/>
        </w:rPr>
        <w:t xml:space="preserve"> True Diary of a Part-Time Indian</w:t>
      </w:r>
      <w:r w:rsidRPr="007B5148">
        <w:rPr>
          <w:sz w:val="24"/>
          <w:szCs w:val="24"/>
        </w:rPr>
        <w:t xml:space="preserve"> –</w:t>
      </w:r>
      <w:r w:rsidR="009B04B1" w:rsidRPr="007B5148">
        <w:rPr>
          <w:sz w:val="24"/>
          <w:szCs w:val="24"/>
        </w:rPr>
        <w:t xml:space="preserve"> Sherman Alexie</w:t>
      </w:r>
    </w:p>
    <w:p w:rsidR="0010593D" w:rsidRDefault="0010593D" w:rsidP="009C6A4F"/>
    <w:p w:rsidR="009C6A4F" w:rsidRPr="007B5148" w:rsidRDefault="00E854FE" w:rsidP="009B04B1">
      <w:pPr>
        <w:pStyle w:val="Heading1"/>
        <w:rPr>
          <w:b/>
          <w:color w:val="7030A0"/>
        </w:rPr>
      </w:pPr>
      <w:r w:rsidRPr="007B5148">
        <w:rPr>
          <w:b/>
          <w:noProof/>
          <w:color w:val="7030A0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163830</wp:posOffset>
                </wp:positionV>
                <wp:extent cx="1152525" cy="1581150"/>
                <wp:effectExtent l="0" t="0" r="9525" b="0"/>
                <wp:wrapSquare wrapText="bothSides"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252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390933" wp14:editId="05B8339B">
                                  <wp:extent cx="942975" cy="1447800"/>
                                  <wp:effectExtent l="0" t="0" r="9525" b="0"/>
                                  <wp:docPr id="39" name="Picture 39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8" name="Picture 38"/>
                                          <pic:cNvPicPr/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2975" cy="1447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258pt;margin-top:12.9pt;width:90.75pt;height:124.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390933" wp14:editId="05B8339B">
                            <wp:extent cx="942975" cy="1447800"/>
                            <wp:effectExtent l="0" t="0" r="9525" b="0"/>
                            <wp:docPr id="39" name="Picture 39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8" name="Picture 38"/>
                                    <pic:cNvPicPr/>
                                  </pic:nvPicPr>
                                  <pic:blipFill>
                                    <a:blip r:embed="rId2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2975" cy="1447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A4F" w:rsidRPr="007B5148">
        <w:rPr>
          <w:b/>
          <w:color w:val="7030A0"/>
        </w:rPr>
        <w:t>Fantasy</w:t>
      </w:r>
    </w:p>
    <w:p w:rsidR="009C6A4F" w:rsidRPr="007B5148" w:rsidRDefault="0010593D" w:rsidP="009C6A4F">
      <w:pPr>
        <w:rPr>
          <w:sz w:val="24"/>
          <w:szCs w:val="24"/>
        </w:rPr>
      </w:pPr>
      <w:r w:rsidRPr="00CD279F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4533900</wp:posOffset>
            </wp:positionH>
            <wp:positionV relativeFrom="paragraph">
              <wp:posOffset>65405</wp:posOffset>
            </wp:positionV>
            <wp:extent cx="2362200" cy="1232535"/>
            <wp:effectExtent l="0" t="0" r="0" b="5715"/>
            <wp:wrapTight wrapText="bothSides">
              <wp:wrapPolygon edited="0">
                <wp:start x="0" y="0"/>
                <wp:lineTo x="0" y="21366"/>
                <wp:lineTo x="21426" y="21366"/>
                <wp:lineTo x="21426" y="0"/>
                <wp:lineTo x="0" y="0"/>
              </wp:wrapPolygon>
            </wp:wrapTight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232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665A" w:rsidRPr="00CD279F">
        <w:rPr>
          <w:b/>
          <w:sz w:val="24"/>
          <w:szCs w:val="24"/>
        </w:rPr>
        <w:t>His Dark Materials</w:t>
      </w:r>
      <w:r w:rsidR="0034665A" w:rsidRPr="007B5148">
        <w:rPr>
          <w:sz w:val="24"/>
          <w:szCs w:val="24"/>
        </w:rPr>
        <w:t xml:space="preserve"> – Phillip Pullman</w:t>
      </w:r>
    </w:p>
    <w:p w:rsidR="00E5410E" w:rsidRPr="007B5148" w:rsidRDefault="00E5410E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Wolf of Mercy Falls Trilogy</w:t>
      </w:r>
      <w:r w:rsidRPr="007B5148">
        <w:rPr>
          <w:sz w:val="24"/>
          <w:szCs w:val="24"/>
        </w:rPr>
        <w:t xml:space="preserve"> – Maggie </w:t>
      </w:r>
      <w:proofErr w:type="spellStart"/>
      <w:r w:rsidRPr="007B5148">
        <w:rPr>
          <w:sz w:val="24"/>
          <w:szCs w:val="24"/>
        </w:rPr>
        <w:t>Stiefvater</w:t>
      </w:r>
      <w:proofErr w:type="spellEnd"/>
    </w:p>
    <w:p w:rsidR="00F2620B" w:rsidRPr="007B5148" w:rsidRDefault="00F2620B" w:rsidP="009C6A4F">
      <w:pPr>
        <w:rPr>
          <w:sz w:val="24"/>
          <w:szCs w:val="24"/>
        </w:rPr>
      </w:pPr>
      <w:proofErr w:type="spellStart"/>
      <w:r w:rsidRPr="00CD279F">
        <w:rPr>
          <w:b/>
          <w:sz w:val="24"/>
          <w:szCs w:val="24"/>
        </w:rPr>
        <w:t>Grisha</w:t>
      </w:r>
      <w:proofErr w:type="spellEnd"/>
      <w:r w:rsidRPr="00CD279F">
        <w:rPr>
          <w:b/>
          <w:sz w:val="24"/>
          <w:szCs w:val="24"/>
        </w:rPr>
        <w:t xml:space="preserve"> Novels</w:t>
      </w:r>
      <w:r w:rsidRPr="007B5148">
        <w:rPr>
          <w:sz w:val="24"/>
          <w:szCs w:val="24"/>
        </w:rPr>
        <w:t xml:space="preserve"> – Leigh </w:t>
      </w:r>
      <w:proofErr w:type="spellStart"/>
      <w:r w:rsidRPr="007B5148">
        <w:rPr>
          <w:sz w:val="24"/>
          <w:szCs w:val="24"/>
        </w:rPr>
        <w:t>Bardargo</w:t>
      </w:r>
      <w:proofErr w:type="spellEnd"/>
    </w:p>
    <w:p w:rsidR="0070565B" w:rsidRPr="007B5148" w:rsidRDefault="0070565B" w:rsidP="0070565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A Court of Thorns and Roses</w:t>
      </w:r>
      <w:r w:rsidRPr="007B5148">
        <w:rPr>
          <w:sz w:val="24"/>
          <w:szCs w:val="24"/>
        </w:rPr>
        <w:t xml:space="preserve"> – Sarah J Maas</w:t>
      </w:r>
    </w:p>
    <w:p w:rsidR="009C6A4F" w:rsidRPr="007B5148" w:rsidRDefault="0070565B" w:rsidP="009C6A4F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Shatter Me</w:t>
      </w:r>
      <w:r w:rsidRPr="007B5148">
        <w:rPr>
          <w:sz w:val="24"/>
          <w:szCs w:val="24"/>
        </w:rPr>
        <w:t xml:space="preserve"> – </w:t>
      </w:r>
      <w:proofErr w:type="spellStart"/>
      <w:r w:rsidRPr="007B5148">
        <w:rPr>
          <w:sz w:val="24"/>
          <w:szCs w:val="24"/>
        </w:rPr>
        <w:t>Tahereh</w:t>
      </w:r>
      <w:proofErr w:type="spellEnd"/>
      <w:r w:rsidRPr="007B5148">
        <w:rPr>
          <w:sz w:val="24"/>
          <w:szCs w:val="24"/>
        </w:rPr>
        <w:t xml:space="preserve"> </w:t>
      </w:r>
      <w:proofErr w:type="spellStart"/>
      <w:r w:rsidR="00B15745" w:rsidRPr="007B5148">
        <w:rPr>
          <w:sz w:val="24"/>
          <w:szCs w:val="24"/>
        </w:rPr>
        <w:t>Mafi</w:t>
      </w:r>
      <w:proofErr w:type="spellEnd"/>
    </w:p>
    <w:p w:rsidR="0010593D" w:rsidRDefault="0010593D" w:rsidP="009C6A4F"/>
    <w:p w:rsidR="0010593D" w:rsidRPr="00CD279F" w:rsidRDefault="009C6A4F" w:rsidP="0010593D">
      <w:pPr>
        <w:pStyle w:val="Heading1"/>
        <w:rPr>
          <w:b/>
          <w:color w:val="7030A0"/>
        </w:rPr>
      </w:pPr>
      <w:r w:rsidRPr="00CD279F">
        <w:rPr>
          <w:b/>
          <w:color w:val="7030A0"/>
        </w:rPr>
        <w:t>Science Fiction</w:t>
      </w:r>
    </w:p>
    <w:p w:rsidR="00F2620B" w:rsidRPr="00CD279F" w:rsidRDefault="0010593D" w:rsidP="00F2620B">
      <w:pPr>
        <w:rPr>
          <w:sz w:val="24"/>
          <w:szCs w:val="24"/>
        </w:rPr>
      </w:pPr>
      <w:r w:rsidRPr="00CD279F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3581400</wp:posOffset>
                </wp:positionH>
                <wp:positionV relativeFrom="paragraph">
                  <wp:posOffset>13970</wp:posOffset>
                </wp:positionV>
                <wp:extent cx="2352675" cy="1323975"/>
                <wp:effectExtent l="0" t="0" r="9525" b="9525"/>
                <wp:wrapSquare wrapText="bothSides"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52675" cy="1323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CE7B07E" wp14:editId="01E46189">
                                  <wp:extent cx="2141220" cy="1223645"/>
                                  <wp:effectExtent l="0" t="0" r="0" b="0"/>
                                  <wp:docPr id="44" name="Picture 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41220" cy="12236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82pt;margin-top:1.1pt;width:185.25pt;height:104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CE7B07E" wp14:editId="01E46189">
                            <wp:extent cx="2141220" cy="1223645"/>
                            <wp:effectExtent l="0" t="0" r="0" b="0"/>
                            <wp:docPr id="44" name="Picture 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41220" cy="12236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2620B" w:rsidRPr="00CD279F">
        <w:rPr>
          <w:b/>
          <w:sz w:val="24"/>
          <w:szCs w:val="24"/>
        </w:rPr>
        <w:t xml:space="preserve">The Hitchhikers Guide </w:t>
      </w:r>
      <w:r w:rsidR="00563421" w:rsidRPr="00CD279F">
        <w:rPr>
          <w:b/>
          <w:sz w:val="24"/>
          <w:szCs w:val="24"/>
        </w:rPr>
        <w:t>to</w:t>
      </w:r>
      <w:r w:rsidR="00F2620B" w:rsidRPr="00CD279F">
        <w:rPr>
          <w:b/>
          <w:sz w:val="24"/>
          <w:szCs w:val="24"/>
        </w:rPr>
        <w:t xml:space="preserve"> </w:t>
      </w:r>
      <w:r w:rsidR="00B63EB8" w:rsidRPr="00CD279F">
        <w:rPr>
          <w:b/>
          <w:sz w:val="24"/>
          <w:szCs w:val="24"/>
        </w:rPr>
        <w:t>the</w:t>
      </w:r>
      <w:r w:rsidR="00F2620B" w:rsidRPr="00CD279F">
        <w:rPr>
          <w:b/>
          <w:sz w:val="24"/>
          <w:szCs w:val="24"/>
        </w:rPr>
        <w:t xml:space="preserve"> Galaxy</w:t>
      </w:r>
      <w:r w:rsidR="00F2620B" w:rsidRPr="00CD279F">
        <w:rPr>
          <w:sz w:val="24"/>
          <w:szCs w:val="24"/>
        </w:rPr>
        <w:t xml:space="preserve"> – Douglas Adams </w:t>
      </w:r>
    </w:p>
    <w:p w:rsidR="0070565B" w:rsidRPr="00CD279F" w:rsidRDefault="0070565B" w:rsidP="00F2620B">
      <w:pPr>
        <w:rPr>
          <w:sz w:val="24"/>
          <w:szCs w:val="24"/>
        </w:rPr>
      </w:pPr>
      <w:proofErr w:type="spellStart"/>
      <w:r w:rsidRPr="00CD279F">
        <w:rPr>
          <w:b/>
          <w:sz w:val="24"/>
          <w:szCs w:val="24"/>
        </w:rPr>
        <w:t>Warcross</w:t>
      </w:r>
      <w:proofErr w:type="spellEnd"/>
      <w:r w:rsidRPr="00CD279F">
        <w:rPr>
          <w:b/>
          <w:sz w:val="24"/>
          <w:szCs w:val="24"/>
        </w:rPr>
        <w:t xml:space="preserve"> </w:t>
      </w:r>
      <w:r w:rsidRPr="00CD279F">
        <w:rPr>
          <w:sz w:val="24"/>
          <w:szCs w:val="24"/>
        </w:rPr>
        <w:t>– Marie Lu</w:t>
      </w:r>
    </w:p>
    <w:p w:rsidR="0034665A" w:rsidRPr="00CD279F" w:rsidRDefault="0034665A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 xml:space="preserve">Scythe </w:t>
      </w:r>
      <w:r w:rsidRPr="00CD279F">
        <w:rPr>
          <w:sz w:val="24"/>
          <w:szCs w:val="24"/>
        </w:rPr>
        <w:t xml:space="preserve">– Neil </w:t>
      </w:r>
      <w:proofErr w:type="spellStart"/>
      <w:r w:rsidRPr="00CD279F">
        <w:rPr>
          <w:sz w:val="24"/>
          <w:szCs w:val="24"/>
        </w:rPr>
        <w:t>Shusterman</w:t>
      </w:r>
      <w:proofErr w:type="spellEnd"/>
    </w:p>
    <w:p w:rsidR="0034665A" w:rsidRPr="00CD279F" w:rsidRDefault="0034665A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 xml:space="preserve">The </w:t>
      </w:r>
      <w:proofErr w:type="spellStart"/>
      <w:r w:rsidRPr="00CD279F">
        <w:rPr>
          <w:b/>
          <w:sz w:val="24"/>
          <w:szCs w:val="24"/>
        </w:rPr>
        <w:t>Lorian</w:t>
      </w:r>
      <w:proofErr w:type="spellEnd"/>
      <w:r w:rsidRPr="00CD279F">
        <w:rPr>
          <w:b/>
          <w:sz w:val="24"/>
          <w:szCs w:val="24"/>
        </w:rPr>
        <w:t xml:space="preserve"> Legacies</w:t>
      </w:r>
      <w:r w:rsidRPr="00CD279F">
        <w:rPr>
          <w:sz w:val="24"/>
          <w:szCs w:val="24"/>
        </w:rPr>
        <w:t xml:space="preserve"> </w:t>
      </w:r>
      <w:r w:rsidR="00B15745" w:rsidRPr="00CD279F">
        <w:rPr>
          <w:sz w:val="24"/>
          <w:szCs w:val="24"/>
        </w:rPr>
        <w:t>–</w:t>
      </w:r>
      <w:r w:rsidRPr="00CD279F">
        <w:rPr>
          <w:sz w:val="24"/>
          <w:szCs w:val="24"/>
        </w:rPr>
        <w:t xml:space="preserve"> </w:t>
      </w:r>
      <w:proofErr w:type="spellStart"/>
      <w:r w:rsidRPr="00CD279F">
        <w:rPr>
          <w:sz w:val="24"/>
          <w:szCs w:val="24"/>
        </w:rPr>
        <w:t>Pitt</w:t>
      </w:r>
      <w:r w:rsidR="00B15745" w:rsidRPr="00CD279F">
        <w:rPr>
          <w:sz w:val="24"/>
          <w:szCs w:val="24"/>
        </w:rPr>
        <w:t>icus</w:t>
      </w:r>
      <w:proofErr w:type="spellEnd"/>
      <w:r w:rsidR="00B15745" w:rsidRPr="00CD279F">
        <w:rPr>
          <w:sz w:val="24"/>
          <w:szCs w:val="24"/>
        </w:rPr>
        <w:t xml:space="preserve"> Lore</w:t>
      </w:r>
    </w:p>
    <w:p w:rsidR="00A7790F" w:rsidRPr="00CD279F" w:rsidRDefault="00B15745" w:rsidP="00F371B5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Noughts and Crosses</w:t>
      </w:r>
      <w:r w:rsidRPr="00CD279F">
        <w:rPr>
          <w:sz w:val="24"/>
          <w:szCs w:val="24"/>
        </w:rPr>
        <w:t xml:space="preserve"> – </w:t>
      </w:r>
      <w:proofErr w:type="spellStart"/>
      <w:r w:rsidRPr="00CD279F">
        <w:rPr>
          <w:sz w:val="24"/>
          <w:szCs w:val="24"/>
        </w:rPr>
        <w:t>Malorie</w:t>
      </w:r>
      <w:proofErr w:type="spellEnd"/>
      <w:r w:rsidRPr="00CD279F">
        <w:rPr>
          <w:sz w:val="24"/>
          <w:szCs w:val="24"/>
        </w:rPr>
        <w:t xml:space="preserve"> Blackman</w:t>
      </w:r>
    </w:p>
    <w:p w:rsidR="00CD279F" w:rsidRDefault="00CD279F" w:rsidP="009B04B1">
      <w:pPr>
        <w:pStyle w:val="Heading1"/>
      </w:pPr>
    </w:p>
    <w:p w:rsidR="009C6A4F" w:rsidRPr="00CD279F" w:rsidRDefault="0010593D" w:rsidP="009B04B1">
      <w:pPr>
        <w:pStyle w:val="Heading1"/>
        <w:rPr>
          <w:b/>
        </w:rPr>
      </w:pPr>
      <w:r w:rsidRPr="00CD279F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>
                <wp:simplePos x="0" y="0"/>
                <wp:positionH relativeFrom="page">
                  <wp:posOffset>5029200</wp:posOffset>
                </wp:positionH>
                <wp:positionV relativeFrom="paragraph">
                  <wp:posOffset>0</wp:posOffset>
                </wp:positionV>
                <wp:extent cx="1524000" cy="1819275"/>
                <wp:effectExtent l="0" t="0" r="0" b="9525"/>
                <wp:wrapSquare wrapText="bothSides"/>
                <wp:docPr id="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1819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75095B" wp14:editId="36C5F913">
                                  <wp:extent cx="1450068" cy="1790700"/>
                                  <wp:effectExtent l="0" t="0" r="0" b="0"/>
                                  <wp:docPr id="49" name="Picture 4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71958" cy="18177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96pt;margin-top:0;width:120pt;height:143.2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75095B" wp14:editId="36C5F913">
                            <wp:extent cx="1450068" cy="1790700"/>
                            <wp:effectExtent l="0" t="0" r="0" b="0"/>
                            <wp:docPr id="49" name="Picture 4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71958" cy="18177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CD279F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2752725</wp:posOffset>
                </wp:positionH>
                <wp:positionV relativeFrom="paragraph">
                  <wp:posOffset>9525</wp:posOffset>
                </wp:positionV>
                <wp:extent cx="1952625" cy="1800225"/>
                <wp:effectExtent l="0" t="0" r="9525" b="9525"/>
                <wp:wrapSquare wrapText="bothSides"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2C76433" wp14:editId="78C9A6D8">
                                  <wp:extent cx="1835016" cy="1694815"/>
                                  <wp:effectExtent l="0" t="0" r="0" b="635"/>
                                  <wp:docPr id="46" name="Picture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56502" cy="17146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16.75pt;margin-top:.75pt;width:153.75pt;height:141.7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2C76433" wp14:editId="78C9A6D8">
                            <wp:extent cx="1835016" cy="1694815"/>
                            <wp:effectExtent l="0" t="0" r="0" b="635"/>
                            <wp:docPr id="46" name="Picture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56502" cy="17146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A4F" w:rsidRPr="00CD279F">
        <w:rPr>
          <w:b/>
          <w:color w:val="7030A0"/>
        </w:rPr>
        <w:t>Action Adventure</w:t>
      </w:r>
    </w:p>
    <w:p w:rsidR="0070565B" w:rsidRPr="00CD279F" w:rsidRDefault="0070565B" w:rsidP="0070565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Alex Rider Series</w:t>
      </w:r>
      <w:r w:rsidRPr="00CD279F">
        <w:rPr>
          <w:sz w:val="24"/>
          <w:szCs w:val="24"/>
        </w:rPr>
        <w:t xml:space="preserve"> – Anthony Horowitz</w:t>
      </w:r>
    </w:p>
    <w:p w:rsidR="0034665A" w:rsidRPr="00CD279F" w:rsidRDefault="0034665A" w:rsidP="0070565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Young Bond Series</w:t>
      </w:r>
      <w:r w:rsidRPr="00CD279F">
        <w:rPr>
          <w:sz w:val="24"/>
          <w:szCs w:val="24"/>
        </w:rPr>
        <w:t xml:space="preserve"> – Charlie Higson</w:t>
      </w:r>
    </w:p>
    <w:p w:rsidR="0034665A" w:rsidRPr="00CD279F" w:rsidRDefault="0034665A" w:rsidP="0070565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Cherub Series</w:t>
      </w:r>
      <w:r w:rsidRPr="00CD279F">
        <w:rPr>
          <w:sz w:val="24"/>
          <w:szCs w:val="24"/>
        </w:rPr>
        <w:t xml:space="preserve"> – Robert </w:t>
      </w:r>
      <w:proofErr w:type="spellStart"/>
      <w:r w:rsidRPr="00CD279F">
        <w:rPr>
          <w:sz w:val="24"/>
          <w:szCs w:val="24"/>
        </w:rPr>
        <w:t>Muchamore</w:t>
      </w:r>
      <w:proofErr w:type="spellEnd"/>
    </w:p>
    <w:p w:rsidR="00A7790F" w:rsidRPr="00CD279F" w:rsidRDefault="00A7790F" w:rsidP="0070565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 xml:space="preserve">The Dogs of </w:t>
      </w:r>
      <w:proofErr w:type="gramStart"/>
      <w:r w:rsidRPr="00CD279F">
        <w:rPr>
          <w:b/>
          <w:sz w:val="24"/>
          <w:szCs w:val="24"/>
        </w:rPr>
        <w:t>Winter</w:t>
      </w:r>
      <w:proofErr w:type="gramEnd"/>
      <w:r w:rsidRPr="00CD279F">
        <w:rPr>
          <w:sz w:val="24"/>
          <w:szCs w:val="24"/>
        </w:rPr>
        <w:t xml:space="preserve"> – Bobbie </w:t>
      </w:r>
      <w:proofErr w:type="spellStart"/>
      <w:r w:rsidRPr="00CD279F">
        <w:rPr>
          <w:sz w:val="24"/>
          <w:szCs w:val="24"/>
        </w:rPr>
        <w:t>Pyron</w:t>
      </w:r>
      <w:proofErr w:type="spellEnd"/>
    </w:p>
    <w:p w:rsidR="009C6A4F" w:rsidRPr="00CD279F" w:rsidRDefault="009F7AFE" w:rsidP="009F7AF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Wolf Wilder</w:t>
      </w:r>
      <w:r w:rsidRPr="00CD279F">
        <w:rPr>
          <w:sz w:val="24"/>
          <w:szCs w:val="24"/>
        </w:rPr>
        <w:t xml:space="preserve"> –</w:t>
      </w:r>
      <w:r w:rsidR="009B04B1" w:rsidRPr="00CD279F">
        <w:rPr>
          <w:sz w:val="24"/>
          <w:szCs w:val="24"/>
        </w:rPr>
        <w:t xml:space="preserve"> Katherine </w:t>
      </w:r>
      <w:proofErr w:type="spellStart"/>
      <w:r w:rsidR="009B04B1" w:rsidRPr="00CD279F">
        <w:rPr>
          <w:sz w:val="24"/>
          <w:szCs w:val="24"/>
        </w:rPr>
        <w:t>Rundell</w:t>
      </w:r>
      <w:proofErr w:type="spellEnd"/>
    </w:p>
    <w:p w:rsidR="0010593D" w:rsidRDefault="0010593D" w:rsidP="009F7AFE"/>
    <w:p w:rsidR="009C6A4F" w:rsidRPr="00CD279F" w:rsidRDefault="0010593D" w:rsidP="009B04B1">
      <w:pPr>
        <w:pStyle w:val="Heading1"/>
        <w:rPr>
          <w:b/>
          <w:color w:val="7030A0"/>
        </w:rPr>
      </w:pPr>
      <w:r w:rsidRPr="00CD279F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2600325</wp:posOffset>
                </wp:positionH>
                <wp:positionV relativeFrom="paragraph">
                  <wp:posOffset>142875</wp:posOffset>
                </wp:positionV>
                <wp:extent cx="2657475" cy="1704975"/>
                <wp:effectExtent l="0" t="0" r="9525" b="9525"/>
                <wp:wrapSquare wrapText="bothSides"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D3D980E" wp14:editId="2804BEB9">
                                  <wp:extent cx="1323975" cy="1676400"/>
                                  <wp:effectExtent l="0" t="0" r="9525" b="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397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B475A58" wp14:editId="66EBBF02">
                                  <wp:extent cx="1085850" cy="1674898"/>
                                  <wp:effectExtent l="0" t="0" r="0" b="1905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2276" cy="1684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204.75pt;margin-top:11.25pt;width:209.25pt;height:134.2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D3D980E" wp14:editId="2804BEB9">
                            <wp:extent cx="1323975" cy="1676400"/>
                            <wp:effectExtent l="0" t="0" r="9525" b="0"/>
                            <wp:docPr id="51" name="Picture 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3975" cy="16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B475A58" wp14:editId="66EBBF02">
                            <wp:extent cx="1085850" cy="1674898"/>
                            <wp:effectExtent l="0" t="0" r="0" b="1905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92276" cy="16848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C6A4F" w:rsidRPr="00CD279F">
        <w:rPr>
          <w:b/>
          <w:color w:val="7030A0"/>
        </w:rPr>
        <w:t>Thriller</w:t>
      </w:r>
    </w:p>
    <w:p w:rsidR="00E5410E" w:rsidRPr="00CD279F" w:rsidRDefault="000433FB" w:rsidP="00E5410E">
      <w:pPr>
        <w:rPr>
          <w:sz w:val="24"/>
          <w:szCs w:val="24"/>
        </w:rPr>
      </w:pPr>
      <w:r w:rsidRPr="00CD279F">
        <w:rPr>
          <w:b/>
          <w:noProof/>
          <w:sz w:val="24"/>
          <w:szCs w:val="24"/>
          <w:lang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5419725</wp:posOffset>
            </wp:positionH>
            <wp:positionV relativeFrom="paragraph">
              <wp:posOffset>5080</wp:posOffset>
            </wp:positionV>
            <wp:extent cx="894715" cy="1381125"/>
            <wp:effectExtent l="0" t="0" r="635" b="9525"/>
            <wp:wrapTight wrapText="bothSides">
              <wp:wrapPolygon edited="0">
                <wp:start x="0" y="0"/>
                <wp:lineTo x="0" y="21451"/>
                <wp:lineTo x="21155" y="21451"/>
                <wp:lineTo x="21155" y="0"/>
                <wp:lineTo x="0" y="0"/>
              </wp:wrapPolygon>
            </wp:wrapTight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10E" w:rsidRPr="00CD279F">
        <w:rPr>
          <w:b/>
          <w:sz w:val="24"/>
          <w:szCs w:val="24"/>
        </w:rPr>
        <w:t>Silence of the Lambs</w:t>
      </w:r>
      <w:r w:rsidR="00E5410E" w:rsidRPr="00CD279F">
        <w:rPr>
          <w:sz w:val="24"/>
          <w:szCs w:val="24"/>
        </w:rPr>
        <w:t xml:space="preserve"> – Robert Harris</w:t>
      </w:r>
    </w:p>
    <w:p w:rsidR="00E5410E" w:rsidRPr="00CD279F" w:rsidRDefault="00E5410E" w:rsidP="00E5410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Gone Series</w:t>
      </w:r>
      <w:r w:rsidRPr="00CD279F">
        <w:rPr>
          <w:sz w:val="24"/>
          <w:szCs w:val="24"/>
        </w:rPr>
        <w:t xml:space="preserve"> – Michael Grant</w:t>
      </w:r>
    </w:p>
    <w:p w:rsidR="00E5410E" w:rsidRPr="00CD279F" w:rsidRDefault="00E5410E" w:rsidP="00E5410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Girl on the Train</w:t>
      </w:r>
      <w:r w:rsidRPr="00CD279F">
        <w:rPr>
          <w:sz w:val="24"/>
          <w:szCs w:val="24"/>
        </w:rPr>
        <w:t xml:space="preserve"> – Paula Hawkins</w:t>
      </w:r>
    </w:p>
    <w:p w:rsidR="00E5410E" w:rsidRPr="00CD279F" w:rsidRDefault="00E5410E" w:rsidP="00E5410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Bunker Diary</w:t>
      </w:r>
      <w:r w:rsidRPr="00CD279F">
        <w:rPr>
          <w:sz w:val="24"/>
          <w:szCs w:val="24"/>
        </w:rPr>
        <w:t xml:space="preserve"> – Kevin Brooks</w:t>
      </w:r>
    </w:p>
    <w:p w:rsidR="00E5410E" w:rsidRPr="00CD279F" w:rsidRDefault="009B04B1" w:rsidP="009B04B1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13 Minutes</w:t>
      </w:r>
      <w:r w:rsidRPr="00CD279F">
        <w:rPr>
          <w:sz w:val="24"/>
          <w:szCs w:val="24"/>
        </w:rPr>
        <w:t xml:space="preserve"> – Sarah </w:t>
      </w:r>
      <w:proofErr w:type="spellStart"/>
      <w:r w:rsidRPr="00CD279F">
        <w:rPr>
          <w:sz w:val="24"/>
          <w:szCs w:val="24"/>
        </w:rPr>
        <w:t>Pinborough</w:t>
      </w:r>
      <w:proofErr w:type="spellEnd"/>
    </w:p>
    <w:p w:rsidR="0010593D" w:rsidRDefault="0010593D" w:rsidP="009B04B1"/>
    <w:p w:rsidR="00E5410E" w:rsidRPr="00CD279F" w:rsidRDefault="00B63EB8" w:rsidP="009B04B1">
      <w:pPr>
        <w:pStyle w:val="Heading1"/>
        <w:rPr>
          <w:b/>
          <w:color w:val="7030A0"/>
        </w:rPr>
      </w:pPr>
      <w:r w:rsidRPr="00CD279F">
        <w:rPr>
          <w:b/>
          <w:color w:val="7030A0"/>
        </w:rPr>
        <w:lastRenderedPageBreak/>
        <w:t xml:space="preserve">Growing Up </w:t>
      </w:r>
      <w:r w:rsidR="009B04B1" w:rsidRPr="00CD279F">
        <w:rPr>
          <w:b/>
          <w:color w:val="7030A0"/>
        </w:rPr>
        <w:t>Is Hard To Do</w:t>
      </w:r>
    </w:p>
    <w:p w:rsidR="00F2620B" w:rsidRPr="00CD279F" w:rsidRDefault="000433FB" w:rsidP="00F2620B">
      <w:pPr>
        <w:rPr>
          <w:sz w:val="24"/>
          <w:szCs w:val="24"/>
        </w:rPr>
      </w:pPr>
      <w:r w:rsidRPr="00CD279F">
        <w:rPr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10795</wp:posOffset>
                </wp:positionV>
                <wp:extent cx="3695700" cy="1419225"/>
                <wp:effectExtent l="0" t="0" r="0" b="9525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57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17FA5F2" wp14:editId="40DA668D">
                                  <wp:extent cx="856493" cy="1295400"/>
                                  <wp:effectExtent l="0" t="0" r="1270" b="0"/>
                                  <wp:docPr id="56" name="Pictur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9915" cy="13005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602857C" wp14:editId="31FBD8BB">
                                  <wp:extent cx="848360" cy="1318895"/>
                                  <wp:effectExtent l="0" t="0" r="8890" b="0"/>
                                  <wp:docPr id="57" name="Picture 5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1318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973ECC" wp14:editId="40F3AB99">
                                  <wp:extent cx="842010" cy="1318895"/>
                                  <wp:effectExtent l="0" t="0" r="0" b="0"/>
                                  <wp:docPr id="58" name="Pictur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2010" cy="1318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6D98374" wp14:editId="7CF0CD31">
                                  <wp:extent cx="848360" cy="1318895"/>
                                  <wp:effectExtent l="0" t="0" r="8890" b="0"/>
                                  <wp:docPr id="59" name="Picture 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8360" cy="13188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232.5pt;margin-top:.85pt;width:291pt;height:111.7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17FA5F2" wp14:editId="40DA668D">
                            <wp:extent cx="856493" cy="1295400"/>
                            <wp:effectExtent l="0" t="0" r="1270" b="0"/>
                            <wp:docPr id="56" name="Pictur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59915" cy="13005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602857C" wp14:editId="31FBD8BB">
                            <wp:extent cx="848360" cy="1318895"/>
                            <wp:effectExtent l="0" t="0" r="8890" b="0"/>
                            <wp:docPr id="57" name="Picture 5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1318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973ECC" wp14:editId="40F3AB99">
                            <wp:extent cx="842010" cy="1318895"/>
                            <wp:effectExtent l="0" t="0" r="0" b="0"/>
                            <wp:docPr id="58" name="Pictur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2010" cy="1318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6D98374" wp14:editId="7CF0CD31">
                            <wp:extent cx="848360" cy="1318895"/>
                            <wp:effectExtent l="0" t="0" r="8890" b="0"/>
                            <wp:docPr id="59" name="Picture 5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8360" cy="13188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2620B" w:rsidRPr="00CD279F">
        <w:rPr>
          <w:b/>
          <w:sz w:val="24"/>
          <w:szCs w:val="24"/>
        </w:rPr>
        <w:t>The Art of Being Normal</w:t>
      </w:r>
      <w:r w:rsidR="00F2620B" w:rsidRPr="00CD279F">
        <w:rPr>
          <w:sz w:val="24"/>
          <w:szCs w:val="24"/>
        </w:rPr>
        <w:t xml:space="preserve"> – Lisa Williamson</w:t>
      </w:r>
      <w:r w:rsidRPr="00CD279F">
        <w:rPr>
          <w:sz w:val="24"/>
          <w:szCs w:val="24"/>
        </w:rPr>
        <w:tab/>
      </w:r>
    </w:p>
    <w:p w:rsidR="00B63EB8" w:rsidRPr="00CD279F" w:rsidRDefault="00B63EB8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Thirteen Reasons Why</w:t>
      </w:r>
      <w:r w:rsidRPr="00CD279F">
        <w:rPr>
          <w:sz w:val="24"/>
          <w:szCs w:val="24"/>
        </w:rPr>
        <w:t xml:space="preserve"> – Jay Asher</w:t>
      </w:r>
    </w:p>
    <w:p w:rsidR="0034665A" w:rsidRPr="00CD279F" w:rsidRDefault="0034665A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More Happy Than Not</w:t>
      </w:r>
      <w:r w:rsidRPr="00CD279F">
        <w:rPr>
          <w:sz w:val="24"/>
          <w:szCs w:val="24"/>
        </w:rPr>
        <w:t xml:space="preserve"> – Adam </w:t>
      </w:r>
      <w:proofErr w:type="spellStart"/>
      <w:r w:rsidRPr="00CD279F">
        <w:rPr>
          <w:sz w:val="24"/>
          <w:szCs w:val="24"/>
        </w:rPr>
        <w:t>Silvera</w:t>
      </w:r>
      <w:proofErr w:type="spellEnd"/>
    </w:p>
    <w:p w:rsidR="00F371B5" w:rsidRPr="00CD279F" w:rsidRDefault="00F371B5" w:rsidP="00F2620B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Weight of Water</w:t>
      </w:r>
      <w:r w:rsidRPr="00CD279F">
        <w:rPr>
          <w:sz w:val="24"/>
          <w:szCs w:val="24"/>
        </w:rPr>
        <w:t xml:space="preserve"> – Sarah </w:t>
      </w:r>
      <w:proofErr w:type="spellStart"/>
      <w:r w:rsidRPr="00CD279F">
        <w:rPr>
          <w:sz w:val="24"/>
          <w:szCs w:val="24"/>
        </w:rPr>
        <w:t>Crossan</w:t>
      </w:r>
      <w:proofErr w:type="spellEnd"/>
    </w:p>
    <w:p w:rsidR="00E5410E" w:rsidRPr="00CD279F" w:rsidRDefault="009F7AFE" w:rsidP="009B04B1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After the Fire</w:t>
      </w:r>
      <w:r w:rsidRPr="00CD279F">
        <w:rPr>
          <w:sz w:val="24"/>
          <w:szCs w:val="24"/>
        </w:rPr>
        <w:t xml:space="preserve"> –</w:t>
      </w:r>
      <w:r w:rsidR="009B04B1" w:rsidRPr="00CD279F">
        <w:rPr>
          <w:sz w:val="24"/>
          <w:szCs w:val="24"/>
        </w:rPr>
        <w:t xml:space="preserve"> Will Hill</w:t>
      </w:r>
    </w:p>
    <w:p w:rsidR="0010593D" w:rsidRPr="00CD279F" w:rsidRDefault="0010593D" w:rsidP="009B04B1">
      <w:pPr>
        <w:rPr>
          <w:b/>
          <w:color w:val="7030A0"/>
        </w:rPr>
      </w:pPr>
    </w:p>
    <w:p w:rsidR="00E5410E" w:rsidRPr="00CD279F" w:rsidRDefault="000433FB" w:rsidP="009B04B1">
      <w:pPr>
        <w:pStyle w:val="Heading1"/>
        <w:rPr>
          <w:b/>
          <w:color w:val="7030A0"/>
        </w:rPr>
      </w:pPr>
      <w:r w:rsidRPr="00CD279F">
        <w:rPr>
          <w:b/>
          <w:noProof/>
          <w:color w:val="7030A0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135890</wp:posOffset>
                </wp:positionV>
                <wp:extent cx="3000375" cy="1476375"/>
                <wp:effectExtent l="0" t="0" r="9525" b="9525"/>
                <wp:wrapSquare wrapText="bothSides"/>
                <wp:docPr id="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5148" w:rsidRDefault="007B5148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A3031FE" wp14:editId="1C9BF642">
                                  <wp:extent cx="889635" cy="1376045"/>
                                  <wp:effectExtent l="0" t="0" r="5715" b="0"/>
                                  <wp:docPr id="61" name="Picture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89635" cy="137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730B4A2" wp14:editId="60B1CF8D">
                                  <wp:extent cx="919480" cy="1400175"/>
                                  <wp:effectExtent l="0" t="0" r="0" b="9525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9480" cy="1400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851B7A9" wp14:editId="368FA995">
                                  <wp:extent cx="875030" cy="1376045"/>
                                  <wp:effectExtent l="0" t="0" r="1270" b="0"/>
                                  <wp:docPr id="192" name="Picture 1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75030" cy="13760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185.05pt;margin-top:10.7pt;width:236.25pt;height:116.25pt;z-index:25169715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" stroked="f">
                <v:textbox>
                  <w:txbxContent>
                    <w:p w:rsidR="007B5148" w:rsidRDefault="007B5148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A3031FE" wp14:editId="1C9BF642">
                            <wp:extent cx="889635" cy="1376045"/>
                            <wp:effectExtent l="0" t="0" r="5715" b="0"/>
                            <wp:docPr id="61" name="Picture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89635" cy="1376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730B4A2" wp14:editId="60B1CF8D">
                            <wp:extent cx="919480" cy="1400175"/>
                            <wp:effectExtent l="0" t="0" r="0" b="9525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9480" cy="14001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en-GB"/>
                        </w:rPr>
                        <w:t xml:space="preserve">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851B7A9" wp14:editId="368FA995">
                            <wp:extent cx="875030" cy="1376045"/>
                            <wp:effectExtent l="0" t="0" r="1270" b="0"/>
                            <wp:docPr id="192" name="Picture 1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75030" cy="13760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5410E" w:rsidRPr="00CD279F">
        <w:rPr>
          <w:b/>
          <w:color w:val="7030A0"/>
        </w:rPr>
        <w:t>Romance</w:t>
      </w:r>
    </w:p>
    <w:p w:rsidR="00E5410E" w:rsidRPr="00CD279F" w:rsidRDefault="00E5410E" w:rsidP="00E5410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Eleanor and Park</w:t>
      </w:r>
      <w:r w:rsidRPr="00CD279F">
        <w:rPr>
          <w:sz w:val="24"/>
          <w:szCs w:val="24"/>
        </w:rPr>
        <w:t xml:space="preserve"> – Rainbow Rowell</w:t>
      </w:r>
      <w:r w:rsidR="000433FB" w:rsidRPr="00CD279F">
        <w:rPr>
          <w:sz w:val="24"/>
          <w:szCs w:val="24"/>
        </w:rPr>
        <w:tab/>
      </w:r>
      <w:r w:rsidR="000433FB" w:rsidRPr="00CD279F">
        <w:rPr>
          <w:sz w:val="24"/>
          <w:szCs w:val="24"/>
        </w:rPr>
        <w:tab/>
      </w:r>
      <w:r w:rsidR="000433FB" w:rsidRPr="00CD279F">
        <w:rPr>
          <w:sz w:val="24"/>
          <w:szCs w:val="24"/>
        </w:rPr>
        <w:tab/>
      </w:r>
    </w:p>
    <w:p w:rsidR="00E5410E" w:rsidRPr="00CD279F" w:rsidRDefault="00E5410E" w:rsidP="00E5410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The Fault in our Stars</w:t>
      </w:r>
      <w:r w:rsidRPr="00CD279F">
        <w:rPr>
          <w:sz w:val="24"/>
          <w:szCs w:val="24"/>
        </w:rPr>
        <w:t xml:space="preserve"> – James Green</w:t>
      </w:r>
    </w:p>
    <w:p w:rsidR="00B63EB8" w:rsidRPr="00CD279F" w:rsidRDefault="00B63EB8" w:rsidP="00E5410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Simon</w:t>
      </w:r>
      <w:r w:rsidR="00BF7666" w:rsidRPr="00CD279F">
        <w:rPr>
          <w:b/>
          <w:sz w:val="24"/>
          <w:szCs w:val="24"/>
        </w:rPr>
        <w:t xml:space="preserve"> vs The </w:t>
      </w:r>
      <w:proofErr w:type="spellStart"/>
      <w:r w:rsidR="00BF7666" w:rsidRPr="00CD279F">
        <w:rPr>
          <w:b/>
          <w:sz w:val="24"/>
          <w:szCs w:val="24"/>
        </w:rPr>
        <w:t>Homosapie</w:t>
      </w:r>
      <w:r w:rsidRPr="00CD279F">
        <w:rPr>
          <w:b/>
          <w:sz w:val="24"/>
          <w:szCs w:val="24"/>
        </w:rPr>
        <w:t>ns</w:t>
      </w:r>
      <w:proofErr w:type="spellEnd"/>
      <w:r w:rsidRPr="00CD279F">
        <w:rPr>
          <w:b/>
          <w:sz w:val="24"/>
          <w:szCs w:val="24"/>
        </w:rPr>
        <w:t xml:space="preserve"> Agenda</w:t>
      </w:r>
      <w:r w:rsidRPr="00CD279F">
        <w:rPr>
          <w:sz w:val="24"/>
          <w:szCs w:val="24"/>
        </w:rPr>
        <w:t xml:space="preserve"> – Becky </w:t>
      </w:r>
      <w:proofErr w:type="spellStart"/>
      <w:r w:rsidRPr="00CD279F">
        <w:rPr>
          <w:sz w:val="24"/>
          <w:szCs w:val="24"/>
        </w:rPr>
        <w:t>Albertelli</w:t>
      </w:r>
      <w:proofErr w:type="spellEnd"/>
    </w:p>
    <w:p w:rsidR="00E5410E" w:rsidRPr="00CD279F" w:rsidRDefault="00E5410E" w:rsidP="00E5410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>Our Chemical Hearts</w:t>
      </w:r>
      <w:r w:rsidRPr="00CD279F">
        <w:rPr>
          <w:sz w:val="24"/>
          <w:szCs w:val="24"/>
        </w:rPr>
        <w:t xml:space="preserve"> – Krystal Sutherland</w:t>
      </w:r>
    </w:p>
    <w:p w:rsidR="009F7AFE" w:rsidRPr="00CD279F" w:rsidRDefault="009F7AFE" w:rsidP="00E5410E">
      <w:pPr>
        <w:rPr>
          <w:sz w:val="24"/>
          <w:szCs w:val="24"/>
        </w:rPr>
      </w:pPr>
      <w:r w:rsidRPr="00CD279F">
        <w:rPr>
          <w:b/>
          <w:sz w:val="24"/>
          <w:szCs w:val="24"/>
        </w:rPr>
        <w:t xml:space="preserve">All </w:t>
      </w:r>
      <w:proofErr w:type="gramStart"/>
      <w:r w:rsidRPr="00CD279F">
        <w:rPr>
          <w:b/>
          <w:sz w:val="24"/>
          <w:szCs w:val="24"/>
        </w:rPr>
        <w:t>The</w:t>
      </w:r>
      <w:proofErr w:type="gramEnd"/>
      <w:r w:rsidRPr="00CD279F">
        <w:rPr>
          <w:b/>
          <w:sz w:val="24"/>
          <w:szCs w:val="24"/>
        </w:rPr>
        <w:t xml:space="preserve"> Bright Places</w:t>
      </w:r>
      <w:r w:rsidRPr="00CD279F">
        <w:rPr>
          <w:sz w:val="24"/>
          <w:szCs w:val="24"/>
        </w:rPr>
        <w:t xml:space="preserve"> – Jennifer Niven</w:t>
      </w:r>
    </w:p>
    <w:p w:rsidR="009F7AFE" w:rsidRDefault="00D4477F" w:rsidP="00E5410E">
      <w:bookmarkStart w:id="0" w:name="_GoBack"/>
      <w:bookmarkEnd w:id="0"/>
      <w:r>
        <w:rPr>
          <w:noProof/>
          <w:lang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217805</wp:posOffset>
            </wp:positionV>
            <wp:extent cx="1514475" cy="1752600"/>
            <wp:effectExtent l="0" t="0" r="9525" b="0"/>
            <wp:wrapTight wrapText="bothSides">
              <wp:wrapPolygon edited="0">
                <wp:start x="0" y="0"/>
                <wp:lineTo x="0" y="21365"/>
                <wp:lineTo x="21464" y="21365"/>
                <wp:lineTo x="21464" y="0"/>
                <wp:lineTo x="0" y="0"/>
              </wp:wrapPolygon>
            </wp:wrapTight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410E" w:rsidRDefault="00E5410E" w:rsidP="00E5410E"/>
    <w:p w:rsidR="00E5410E" w:rsidRDefault="00E5410E" w:rsidP="00E5410E"/>
    <w:p w:rsidR="00E5410E" w:rsidRDefault="00E5410E" w:rsidP="00E5410E"/>
    <w:p w:rsidR="00E5410E" w:rsidRDefault="00E5410E" w:rsidP="00E5410E"/>
    <w:p w:rsidR="009C6A4F" w:rsidRDefault="009C6A4F" w:rsidP="009C6A4F">
      <w:pPr>
        <w:jc w:val="center"/>
      </w:pPr>
    </w:p>
    <w:p w:rsidR="002D177B" w:rsidRDefault="002D177B"/>
    <w:sectPr w:rsidR="002D177B" w:rsidSect="002D1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77B"/>
    <w:rsid w:val="00010415"/>
    <w:rsid w:val="000433FB"/>
    <w:rsid w:val="0010593D"/>
    <w:rsid w:val="002D177B"/>
    <w:rsid w:val="0034665A"/>
    <w:rsid w:val="003900C8"/>
    <w:rsid w:val="00563421"/>
    <w:rsid w:val="006F4998"/>
    <w:rsid w:val="0070565B"/>
    <w:rsid w:val="007B5148"/>
    <w:rsid w:val="008D58B5"/>
    <w:rsid w:val="00954B15"/>
    <w:rsid w:val="009B04B1"/>
    <w:rsid w:val="009C6A4F"/>
    <w:rsid w:val="009F7AFE"/>
    <w:rsid w:val="00A7790F"/>
    <w:rsid w:val="00B15745"/>
    <w:rsid w:val="00B63EB8"/>
    <w:rsid w:val="00BF7666"/>
    <w:rsid w:val="00CD279F"/>
    <w:rsid w:val="00D4477F"/>
    <w:rsid w:val="00E27C16"/>
    <w:rsid w:val="00E302D6"/>
    <w:rsid w:val="00E5410E"/>
    <w:rsid w:val="00E854FE"/>
    <w:rsid w:val="00F2620B"/>
    <w:rsid w:val="00F371B5"/>
    <w:rsid w:val="00F4452A"/>
    <w:rsid w:val="00FD5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8B7538"/>
  <w15:chartTrackingRefBased/>
  <w15:docId w15:val="{833D8CAD-FF1B-4304-8BC1-C1CB4435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D58B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A7790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7790F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D58B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677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682EE8EB</Template>
  <TotalTime>26</TotalTime>
  <Pages>4</Pages>
  <Words>393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Heidi Economou</dc:creator>
  <cp:keywords/>
  <dc:description/>
  <cp:lastModifiedBy>Kyleigh Baron</cp:lastModifiedBy>
  <cp:revision>3</cp:revision>
  <dcterms:created xsi:type="dcterms:W3CDTF">2020-02-26T11:04:00Z</dcterms:created>
  <dcterms:modified xsi:type="dcterms:W3CDTF">2020-02-26T11:29:00Z</dcterms:modified>
</cp:coreProperties>
</file>